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5162A" w14:textId="77777777" w:rsidR="00D330FB" w:rsidRDefault="0045706D" w:rsidP="0045706D">
      <w:pPr>
        <w:jc w:val="right"/>
        <w:rPr>
          <w:rFonts w:ascii="Arial" w:hAnsi="Arial" w:cs="Arial"/>
          <w:b/>
          <w:bCs/>
          <w:sz w:val="36"/>
        </w:rPr>
      </w:pPr>
      <w:r>
        <w:rPr>
          <w:rFonts w:ascii="Arial" w:hAnsi="Arial" w:cs="Arial"/>
          <w:b/>
          <w:bCs/>
          <w:noProof/>
          <w:sz w:val="36"/>
        </w:rPr>
        <w:drawing>
          <wp:inline distT="0" distB="0" distL="0" distR="0" wp14:anchorId="7F9108A1" wp14:editId="7A051799">
            <wp:extent cx="818985" cy="818985"/>
            <wp:effectExtent l="0" t="0" r="635" b="63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GSV_LOGO_Neu_normale_Auflösung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550" cy="81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02ADB" w14:textId="77777777" w:rsidR="00D330FB" w:rsidRDefault="00D330FB" w:rsidP="0045706D">
      <w:pPr>
        <w:rPr>
          <w:rFonts w:ascii="Arial" w:hAnsi="Arial" w:cs="Arial"/>
          <w:b/>
          <w:bCs/>
          <w:sz w:val="36"/>
        </w:rPr>
      </w:pPr>
      <w:r>
        <w:rPr>
          <w:rFonts w:ascii="Arial" w:hAnsi="Arial" w:cs="Arial"/>
          <w:b/>
          <w:bCs/>
          <w:sz w:val="36"/>
        </w:rPr>
        <w:t xml:space="preserve">Schutz- und </w:t>
      </w:r>
      <w:r w:rsidR="00374162">
        <w:rPr>
          <w:rFonts w:ascii="Arial" w:hAnsi="Arial" w:cs="Arial"/>
          <w:b/>
          <w:bCs/>
          <w:sz w:val="36"/>
        </w:rPr>
        <w:t>Gebrauchshundesportverband</w:t>
      </w:r>
      <w:r w:rsidR="0045706D">
        <w:rPr>
          <w:rFonts w:ascii="Arial" w:hAnsi="Arial" w:cs="Arial"/>
          <w:b/>
          <w:bCs/>
          <w:noProof/>
          <w:sz w:val="36"/>
        </w:rPr>
        <w:t xml:space="preserve"> </w:t>
      </w:r>
    </w:p>
    <w:p w14:paraId="7EA8CA67" w14:textId="77777777" w:rsidR="00D330FB" w:rsidRDefault="00D330FB">
      <w:pPr>
        <w:rPr>
          <w:rFonts w:ascii="Arial" w:hAnsi="Arial" w:cs="Arial"/>
          <w:b/>
          <w:bCs/>
          <w:sz w:val="36"/>
        </w:rPr>
      </w:pPr>
      <w:r>
        <w:rPr>
          <w:rFonts w:ascii="Arial" w:hAnsi="Arial" w:cs="Arial"/>
          <w:b/>
          <w:bCs/>
          <w:sz w:val="36"/>
        </w:rPr>
        <w:t>Landesverband Sachsen e. V.</w:t>
      </w:r>
    </w:p>
    <w:p w14:paraId="2C69D020" w14:textId="77777777" w:rsidR="00D330FB" w:rsidRDefault="00D330FB">
      <w:pPr>
        <w:rPr>
          <w:rFonts w:ascii="Arial" w:hAnsi="Arial" w:cs="Arial"/>
          <w:b/>
          <w:bCs/>
          <w:sz w:val="36"/>
        </w:rPr>
      </w:pPr>
    </w:p>
    <w:p w14:paraId="72621518" w14:textId="77777777" w:rsidR="00D330FB" w:rsidRDefault="00D330FB">
      <w:pPr>
        <w:rPr>
          <w:rFonts w:ascii="Arial" w:hAnsi="Arial" w:cs="Arial"/>
          <w:b/>
          <w:bCs/>
          <w:sz w:val="36"/>
        </w:rPr>
      </w:pPr>
    </w:p>
    <w:p w14:paraId="37D01FC6" w14:textId="77777777" w:rsidR="00D330FB" w:rsidRPr="007A4B06" w:rsidRDefault="004B26FE">
      <w:pPr>
        <w:rPr>
          <w:rFonts w:asciiTheme="minorHAnsi" w:hAnsiTheme="minorHAnsi" w:cstheme="minorHAnsi"/>
          <w:b/>
          <w:bCs/>
          <w:sz w:val="36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30674663" wp14:editId="311C9759">
                <wp:simplePos x="0" y="0"/>
                <wp:positionH relativeFrom="column">
                  <wp:posOffset>3843655</wp:posOffset>
                </wp:positionH>
                <wp:positionV relativeFrom="paragraph">
                  <wp:posOffset>58420</wp:posOffset>
                </wp:positionV>
                <wp:extent cx="2672715" cy="1371600"/>
                <wp:effectExtent l="0" t="0" r="0" b="0"/>
                <wp:wrapTight wrapText="bothSides">
                  <wp:wrapPolygon edited="0">
                    <wp:start x="308" y="0"/>
                    <wp:lineTo x="308" y="21300"/>
                    <wp:lineTo x="21092" y="21300"/>
                    <wp:lineTo x="21092" y="0"/>
                    <wp:lineTo x="308" y="0"/>
                  </wp:wrapPolygon>
                </wp:wrapTight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2715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E2F2A8" w14:textId="77777777" w:rsidR="00D330FB" w:rsidRPr="007A4B06" w:rsidRDefault="00226EA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7A4B06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1. Vorsitzende</w:t>
                            </w:r>
                          </w:p>
                          <w:p w14:paraId="2C83F5E4" w14:textId="3CFD0D0A" w:rsidR="00D330FB" w:rsidRPr="007A4B06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7A4B06"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>Mareike Müller</w:t>
                            </w:r>
                          </w:p>
                          <w:p w14:paraId="5D7D0404" w14:textId="294F16D8" w:rsidR="00D330FB" w:rsidRPr="007A4B06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7A4B06"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>Turmplatz 4</w:t>
                            </w:r>
                          </w:p>
                          <w:p w14:paraId="201005A4" w14:textId="55BC5E4D" w:rsidR="00D330FB" w:rsidRPr="007A4B06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7A4B06"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>04509 Wiedemar</w:t>
                            </w:r>
                          </w:p>
                          <w:p w14:paraId="74C758ED" w14:textId="77777777" w:rsidR="007A4B06" w:rsidRPr="006F7077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</w:p>
                          <w:p w14:paraId="3D6E0B7B" w14:textId="1F81EB68" w:rsidR="00D330FB" w:rsidRPr="006F7077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6F7077"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>Mobil: 0173-3619541</w:t>
                            </w:r>
                          </w:p>
                          <w:p w14:paraId="5630AEA0" w14:textId="77777777" w:rsidR="007A4B06" w:rsidRPr="006F7077" w:rsidRDefault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</w:p>
                          <w:p w14:paraId="46B4085F" w14:textId="198BB3EB" w:rsidR="00D330FB" w:rsidRPr="007A4B06" w:rsidRDefault="007A4B06" w:rsidP="007A4B06">
                            <w:pPr>
                              <w:rPr>
                                <w:rFonts w:asciiTheme="minorHAnsi" w:hAnsiTheme="minorHAnsi" w:cstheme="minorHAnsi"/>
                                <w:sz w:val="20"/>
                                <w:lang w:val="en-US"/>
                              </w:rPr>
                            </w:pPr>
                            <w:r w:rsidRPr="007A4B06">
                              <w:rPr>
                                <w:rFonts w:asciiTheme="minorHAnsi" w:hAnsiTheme="minorHAnsi" w:cstheme="minorHAnsi"/>
                                <w:sz w:val="20"/>
                                <w:lang w:val="en-US"/>
                              </w:rPr>
                              <w:t>Mail: vorsitzender.sgsv-sachsen@web.de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67466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02.65pt;margin-top:4.6pt;width:210.45pt;height:108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" filled="f" stroked="f">
                <v:textbox>
                  <w:txbxContent>
                    <w:p w14:paraId="5BE2F2A8" w14:textId="77777777" w:rsidR="00D330FB" w:rsidRPr="007A4B06" w:rsidRDefault="00226EAE">
                      <w:pPr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7A4B06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1. Vorsitzende</w:t>
                      </w:r>
                    </w:p>
                    <w:p w14:paraId="2C83F5E4" w14:textId="3CFD0D0A" w:rsidR="00D330FB" w:rsidRPr="007A4B06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7A4B06">
                        <w:rPr>
                          <w:rFonts w:asciiTheme="minorHAnsi" w:hAnsiTheme="minorHAnsi" w:cstheme="minorHAnsi"/>
                          <w:sz w:val="20"/>
                        </w:rPr>
                        <w:t>Mareike Müller</w:t>
                      </w:r>
                    </w:p>
                    <w:p w14:paraId="5D7D0404" w14:textId="294F16D8" w:rsidR="00D330FB" w:rsidRPr="007A4B06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7A4B06">
                        <w:rPr>
                          <w:rFonts w:asciiTheme="minorHAnsi" w:hAnsiTheme="minorHAnsi" w:cstheme="minorHAnsi"/>
                          <w:sz w:val="20"/>
                        </w:rPr>
                        <w:t>Turmplatz 4</w:t>
                      </w:r>
                    </w:p>
                    <w:p w14:paraId="201005A4" w14:textId="55BC5E4D" w:rsidR="00D330FB" w:rsidRPr="007A4B06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7A4B06">
                        <w:rPr>
                          <w:rFonts w:asciiTheme="minorHAnsi" w:hAnsiTheme="minorHAnsi" w:cstheme="minorHAnsi"/>
                          <w:sz w:val="20"/>
                        </w:rPr>
                        <w:t>04509 Wiedemar</w:t>
                      </w:r>
                    </w:p>
                    <w:p w14:paraId="74C758ED" w14:textId="77777777" w:rsidR="007A4B06" w:rsidRPr="006F7077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</w:p>
                    <w:p w14:paraId="3D6E0B7B" w14:textId="1F81EB68" w:rsidR="00D330FB" w:rsidRPr="006F7077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6F7077">
                        <w:rPr>
                          <w:rFonts w:asciiTheme="minorHAnsi" w:hAnsiTheme="minorHAnsi" w:cstheme="minorHAnsi"/>
                          <w:sz w:val="20"/>
                        </w:rPr>
                        <w:t>Mobil: 0173-3619541</w:t>
                      </w:r>
                    </w:p>
                    <w:p w14:paraId="5630AEA0" w14:textId="77777777" w:rsidR="007A4B06" w:rsidRPr="006F7077" w:rsidRDefault="007A4B06">
                      <w:pPr>
                        <w:rPr>
                          <w:rFonts w:asciiTheme="minorHAnsi" w:hAnsiTheme="minorHAnsi" w:cstheme="minorHAnsi"/>
                          <w:sz w:val="20"/>
                        </w:rPr>
                      </w:pPr>
                    </w:p>
                    <w:p w14:paraId="46B4085F" w14:textId="198BB3EB" w:rsidR="00D330FB" w:rsidRPr="007A4B06" w:rsidRDefault="007A4B06" w:rsidP="007A4B06">
                      <w:pPr>
                        <w:rPr>
                          <w:rFonts w:asciiTheme="minorHAnsi" w:hAnsiTheme="minorHAnsi" w:cstheme="minorHAnsi"/>
                          <w:sz w:val="20"/>
                          <w:lang w:val="en-US"/>
                        </w:rPr>
                      </w:pPr>
                      <w:r w:rsidRPr="007A4B06">
                        <w:rPr>
                          <w:rFonts w:asciiTheme="minorHAnsi" w:hAnsiTheme="minorHAnsi" w:cstheme="minorHAnsi"/>
                          <w:sz w:val="20"/>
                          <w:lang w:val="en-US"/>
                        </w:rPr>
                        <w:t>Mail: vorsitzender.sgsv-sachsen@web.de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9D5BB10" wp14:editId="677612ED">
                <wp:simplePos x="0" y="0"/>
                <wp:positionH relativeFrom="column">
                  <wp:posOffset>-114300</wp:posOffset>
                </wp:positionH>
                <wp:positionV relativeFrom="paragraph">
                  <wp:posOffset>57150</wp:posOffset>
                </wp:positionV>
                <wp:extent cx="3543300" cy="228600"/>
                <wp:effectExtent l="0" t="0" r="3810" b="3175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188D20" w14:textId="1B1AC80E" w:rsidR="00D330FB" w:rsidRDefault="00D330FB">
                            <w:pPr>
                              <w:rPr>
                                <w:rFonts w:ascii="Arial" w:hAnsi="Arial" w:cs="Arial"/>
                                <w:sz w:val="1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2"/>
                              </w:rPr>
                              <w:t>SGSV LV Sachsen, 1. Vors</w:t>
                            </w:r>
                            <w:r w:rsidR="007A4B06">
                              <w:rPr>
                                <w:rFonts w:ascii="Arial" w:hAnsi="Arial" w:cs="Arial"/>
                                <w:sz w:val="12"/>
                              </w:rPr>
                              <w:t>., Mareike Müller, Turmplatz 4, 04509 Wiedemar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5BB10" id="Text Box 4" o:spid="_x0000_s1027" type="#_x0000_t202" style="position:absolute;margin-left:-9pt;margin-top:4.5pt;width:279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" filled="f" stroked="f">
                <v:textbox>
                  <w:txbxContent>
                    <w:p w14:paraId="5F188D20" w14:textId="1B1AC80E" w:rsidR="00D330FB" w:rsidRDefault="00D330FB">
                      <w:pPr>
                        <w:rPr>
                          <w:rFonts w:ascii="Arial" w:hAnsi="Arial" w:cs="Arial"/>
                          <w:sz w:val="12"/>
                        </w:rPr>
                      </w:pPr>
                      <w:r>
                        <w:rPr>
                          <w:rFonts w:ascii="Arial" w:hAnsi="Arial" w:cs="Arial"/>
                          <w:sz w:val="12"/>
                        </w:rPr>
                        <w:t>SGSV LV Sachsen, 1. Vors</w:t>
                      </w:r>
                      <w:r w:rsidR="007A4B06">
                        <w:rPr>
                          <w:rFonts w:ascii="Arial" w:hAnsi="Arial" w:cs="Arial"/>
                          <w:sz w:val="12"/>
                        </w:rPr>
                        <w:t>., Mareike Müller, Turmplatz 4, 04509 Wiedemar</w:t>
                      </w:r>
                    </w:p>
                  </w:txbxContent>
                </v:textbox>
              </v:shape>
            </w:pict>
          </mc:Fallback>
        </mc:AlternateContent>
      </w:r>
    </w:p>
    <w:p w14:paraId="465FB1B1" w14:textId="77777777" w:rsidR="00D330FB" w:rsidRPr="007A4B06" w:rsidRDefault="004B26FE">
      <w:pPr>
        <w:rPr>
          <w:rFonts w:asciiTheme="minorHAnsi" w:hAnsiTheme="minorHAnsi" w:cstheme="minorHAnsi"/>
          <w:sz w:val="12"/>
        </w:rPr>
      </w:pPr>
      <w:r w:rsidRPr="007A4B06">
        <w:rPr>
          <w:rFonts w:asciiTheme="minorHAnsi" w:hAnsiTheme="minorHAnsi" w:cs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37C0FE31" wp14:editId="01E46D74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</wp:posOffset>
                </wp:positionV>
                <wp:extent cx="3200400" cy="1257300"/>
                <wp:effectExtent l="0" t="0" r="3810" b="3175"/>
                <wp:wrapTight wrapText="bothSides">
                  <wp:wrapPolygon edited="0">
                    <wp:start x="-64" y="0"/>
                    <wp:lineTo x="-64" y="21436"/>
                    <wp:lineTo x="21600" y="21436"/>
                    <wp:lineTo x="21600" y="0"/>
                    <wp:lineTo x="-64" y="0"/>
                  </wp:wrapPolygon>
                </wp:wrapTight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548EBA" w14:textId="25D9CFBF" w:rsidR="007A4B06" w:rsidRDefault="003837AE" w:rsidP="007A4B06">
                            <w:pPr>
                              <w:pStyle w:val="StandardWeb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Vorstand</w:t>
                            </w:r>
                            <w:r w:rsidR="007A4B06" w:rsidRPr="007A4B06">
                              <w:rPr>
                                <w:rFonts w:asciiTheme="minorHAnsi" w:hAnsiTheme="minorHAnsi" w:cstheme="minorHAnsi"/>
                              </w:rPr>
                              <w:t xml:space="preserve"> des SGSV LV Sachsen</w:t>
                            </w:r>
                          </w:p>
                          <w:p w14:paraId="290692E3" w14:textId="02CF5C95" w:rsidR="006F7077" w:rsidRPr="007A4B06" w:rsidRDefault="006F7077" w:rsidP="007A4B06">
                            <w:pPr>
                              <w:pStyle w:val="StandardWeb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Mitgliederversammlung des SGSV LV Sachsen</w:t>
                            </w:r>
                          </w:p>
                          <w:p w14:paraId="2DF37922" w14:textId="77777777" w:rsidR="007A4B06" w:rsidRDefault="007A4B06" w:rsidP="007A4B06">
                            <w:pPr>
                              <w:pStyle w:val="StandardWeb"/>
                            </w:pPr>
                            <w:r>
                              <w:t> </w:t>
                            </w:r>
                          </w:p>
                          <w:p w14:paraId="0C3D0EB7" w14:textId="77777777" w:rsidR="00D330FB" w:rsidRDefault="00D330FB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D6A48D7" w14:textId="77777777" w:rsidR="00D330FB" w:rsidRDefault="00D330FB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1792917" w14:textId="77777777" w:rsidR="00D330FB" w:rsidRDefault="00D330FB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02A07AE" w14:textId="77777777" w:rsidR="00D330FB" w:rsidRDefault="00D330FB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0FE31" id="Text Box 6" o:spid="_x0000_s1028" type="#_x0000_t202" style="position:absolute;margin-left:-9pt;margin-top:1.8pt;width:252pt;height:99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" stroked="f">
                <v:textbox>
                  <w:txbxContent>
                    <w:p w14:paraId="56548EBA" w14:textId="25D9CFBF" w:rsidR="007A4B06" w:rsidRDefault="003837AE" w:rsidP="007A4B06">
                      <w:pPr>
                        <w:pStyle w:val="StandardWeb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>Vorstand</w:t>
                      </w:r>
                      <w:r w:rsidR="007A4B06" w:rsidRPr="007A4B06">
                        <w:rPr>
                          <w:rFonts w:asciiTheme="minorHAnsi" w:hAnsiTheme="minorHAnsi" w:cstheme="minorHAnsi"/>
                        </w:rPr>
                        <w:t xml:space="preserve"> des SGSV LV Sachsen</w:t>
                      </w:r>
                    </w:p>
                    <w:p w14:paraId="290692E3" w14:textId="02CF5C95" w:rsidR="006F7077" w:rsidRPr="007A4B06" w:rsidRDefault="006F7077" w:rsidP="007A4B06">
                      <w:pPr>
                        <w:pStyle w:val="StandardWeb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>Mitgliederversammlung des SGSV LV Sachsen</w:t>
                      </w:r>
                    </w:p>
                    <w:p w14:paraId="2DF37922" w14:textId="77777777" w:rsidR="007A4B06" w:rsidRDefault="007A4B06" w:rsidP="007A4B06">
                      <w:pPr>
                        <w:pStyle w:val="StandardWeb"/>
                      </w:pPr>
                      <w:r>
                        <w:t> </w:t>
                      </w:r>
                    </w:p>
                    <w:p w14:paraId="0C3D0EB7" w14:textId="77777777" w:rsidR="00D330FB" w:rsidRDefault="00D330FB">
                      <w:pPr>
                        <w:rPr>
                          <w:rFonts w:ascii="Arial" w:hAnsi="Arial" w:cs="Arial"/>
                        </w:rPr>
                      </w:pPr>
                    </w:p>
                    <w:p w14:paraId="1D6A48D7" w14:textId="77777777" w:rsidR="00D330FB" w:rsidRDefault="00D330FB">
                      <w:pPr>
                        <w:rPr>
                          <w:rFonts w:ascii="Arial" w:hAnsi="Arial" w:cs="Arial"/>
                        </w:rPr>
                      </w:pPr>
                    </w:p>
                    <w:p w14:paraId="11792917" w14:textId="77777777" w:rsidR="00D330FB" w:rsidRDefault="00D330FB">
                      <w:pPr>
                        <w:rPr>
                          <w:rFonts w:ascii="Arial" w:hAnsi="Arial" w:cs="Arial"/>
                        </w:rPr>
                      </w:pPr>
                    </w:p>
                    <w:p w14:paraId="702A07AE" w14:textId="77777777" w:rsidR="00D330FB" w:rsidRDefault="00D330FB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6030A712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45863A3A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497490FF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17EB5CE2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3B570033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13AF83EA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4F646440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5966C696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56DD5271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03B08CC0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2714511B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51784ADB" w14:textId="77777777" w:rsidR="00D330FB" w:rsidRPr="007A4B06" w:rsidRDefault="00D330FB">
      <w:pPr>
        <w:rPr>
          <w:rFonts w:asciiTheme="minorHAnsi" w:hAnsiTheme="minorHAnsi" w:cstheme="minorHAnsi"/>
          <w:sz w:val="12"/>
        </w:rPr>
      </w:pPr>
    </w:p>
    <w:p w14:paraId="0EDC896E" w14:textId="65E1CD1D" w:rsidR="00D330FB" w:rsidRPr="007A4B06" w:rsidRDefault="00226EAE" w:rsidP="00226EAE">
      <w:pPr>
        <w:tabs>
          <w:tab w:val="right" w:pos="9498"/>
        </w:tabs>
        <w:rPr>
          <w:rFonts w:asciiTheme="minorHAnsi" w:hAnsiTheme="minorHAnsi" w:cstheme="minorHAnsi"/>
          <w:sz w:val="22"/>
          <w:szCs w:val="22"/>
        </w:rPr>
      </w:pPr>
      <w:r w:rsidRPr="007A4B06">
        <w:rPr>
          <w:rFonts w:asciiTheme="minorHAnsi" w:hAnsiTheme="minorHAnsi" w:cstheme="minorHAnsi"/>
        </w:rPr>
        <w:tab/>
      </w:r>
      <w:r w:rsidR="007A4B06" w:rsidRPr="007A4B06">
        <w:rPr>
          <w:rFonts w:asciiTheme="minorHAnsi" w:hAnsiTheme="minorHAnsi" w:cstheme="minorHAnsi"/>
          <w:sz w:val="22"/>
          <w:szCs w:val="22"/>
        </w:rPr>
        <w:t>Wiedemar</w:t>
      </w:r>
      <w:r w:rsidRPr="007A4B06">
        <w:rPr>
          <w:rFonts w:asciiTheme="minorHAnsi" w:hAnsiTheme="minorHAnsi" w:cstheme="minorHAnsi"/>
          <w:sz w:val="22"/>
          <w:szCs w:val="22"/>
        </w:rPr>
        <w:t xml:space="preserve">, den </w:t>
      </w:r>
      <w:r w:rsidR="006F7077">
        <w:rPr>
          <w:rFonts w:asciiTheme="minorHAnsi" w:hAnsiTheme="minorHAnsi" w:cstheme="minorHAnsi"/>
          <w:sz w:val="22"/>
          <w:szCs w:val="22"/>
        </w:rPr>
        <w:t>30</w:t>
      </w:r>
      <w:r w:rsidR="007A4B06" w:rsidRPr="007A4B06">
        <w:rPr>
          <w:rFonts w:asciiTheme="minorHAnsi" w:hAnsiTheme="minorHAnsi" w:cstheme="minorHAnsi"/>
          <w:sz w:val="22"/>
          <w:szCs w:val="22"/>
        </w:rPr>
        <w:t>.11.202</w:t>
      </w:r>
      <w:r w:rsidR="006F7077">
        <w:rPr>
          <w:rFonts w:asciiTheme="minorHAnsi" w:hAnsiTheme="minorHAnsi" w:cstheme="minorHAnsi"/>
          <w:sz w:val="22"/>
          <w:szCs w:val="22"/>
        </w:rPr>
        <w:t>5</w:t>
      </w:r>
    </w:p>
    <w:p w14:paraId="3D90FA95" w14:textId="77777777" w:rsidR="00614257" w:rsidRPr="00614257" w:rsidRDefault="00614257" w:rsidP="00614257">
      <w:pPr>
        <w:pStyle w:val="berschrift1"/>
        <w:jc w:val="both"/>
        <w:rPr>
          <w:b w:val="0"/>
          <w:sz w:val="22"/>
          <w:szCs w:val="22"/>
        </w:rPr>
      </w:pPr>
    </w:p>
    <w:p w14:paraId="7DE9F3C0" w14:textId="77777777" w:rsidR="00614257" w:rsidRPr="00614257" w:rsidRDefault="00614257" w:rsidP="00614257">
      <w:pPr>
        <w:pStyle w:val="berschrift1"/>
        <w:jc w:val="both"/>
        <w:rPr>
          <w:b w:val="0"/>
          <w:sz w:val="22"/>
          <w:szCs w:val="22"/>
        </w:rPr>
      </w:pPr>
    </w:p>
    <w:p w14:paraId="0FBB327E" w14:textId="5326A671" w:rsidR="007A332E" w:rsidRPr="002579A7" w:rsidRDefault="002579A7" w:rsidP="00614257">
      <w:pPr>
        <w:jc w:val="both"/>
        <w:rPr>
          <w:rStyle w:val="Fett"/>
          <w:rFonts w:asciiTheme="minorHAnsi" w:hAnsiTheme="minorHAnsi" w:cstheme="minorHAnsi"/>
          <w:sz w:val="22"/>
          <w:szCs w:val="22"/>
        </w:rPr>
      </w:pPr>
      <w:r w:rsidRPr="002579A7">
        <w:rPr>
          <w:rStyle w:val="Fett"/>
          <w:rFonts w:asciiTheme="minorHAnsi" w:hAnsiTheme="minorHAnsi" w:cstheme="minorHAnsi"/>
          <w:sz w:val="22"/>
          <w:szCs w:val="22"/>
        </w:rPr>
        <w:t>Antrag auf Satzungsänderung</w:t>
      </w:r>
    </w:p>
    <w:p w14:paraId="0CCC2548" w14:textId="77777777" w:rsidR="002579A7" w:rsidRPr="002579A7" w:rsidRDefault="002579A7" w:rsidP="0061425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39C517B" w14:textId="3D885A89" w:rsid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Style w:val="markedcontent"/>
          <w:rFonts w:asciiTheme="minorHAnsi" w:hAnsiTheme="minorHAnsi" w:cstheme="minorHAnsi"/>
          <w:sz w:val="22"/>
          <w:szCs w:val="22"/>
        </w:rPr>
        <w:t>Wert</w:t>
      </w:r>
      <w:r w:rsidR="003837AE">
        <w:rPr>
          <w:rStyle w:val="markedcontent"/>
          <w:rFonts w:asciiTheme="minorHAnsi" w:hAnsiTheme="minorHAnsi" w:cstheme="minorHAnsi"/>
          <w:sz w:val="22"/>
          <w:szCs w:val="22"/>
        </w:rPr>
        <w:t xml:space="preserve">er erweiterter Vorstand </w:t>
      </w:r>
      <w:r w:rsidRPr="002579A7">
        <w:rPr>
          <w:rStyle w:val="markedcontent"/>
          <w:rFonts w:asciiTheme="minorHAnsi" w:hAnsiTheme="minorHAnsi" w:cstheme="minorHAnsi"/>
          <w:sz w:val="22"/>
          <w:szCs w:val="22"/>
        </w:rPr>
        <w:t>des Landesverbandes</w:t>
      </w:r>
      <w:r w:rsidRPr="002579A7">
        <w:rPr>
          <w:rFonts w:asciiTheme="minorHAnsi" w:hAnsiTheme="minorHAnsi" w:cstheme="minorHAnsi"/>
          <w:sz w:val="22"/>
          <w:szCs w:val="22"/>
        </w:rPr>
        <w:t>,</w:t>
      </w:r>
    </w:p>
    <w:p w14:paraId="4C6B1F1D" w14:textId="77777777" w:rsidR="002579A7" w:rsidRP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</w:p>
    <w:p w14:paraId="4EEEBE10" w14:textId="5BEB0EA4" w:rsidR="002579A7" w:rsidRP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Fonts w:asciiTheme="minorHAnsi" w:hAnsiTheme="minorHAnsi" w:cstheme="minorHAnsi"/>
          <w:sz w:val="22"/>
          <w:szCs w:val="22"/>
        </w:rPr>
        <w:t>Hiermit bitte ich um Abstimmung</w:t>
      </w:r>
      <w:r w:rsidR="003837AE">
        <w:rPr>
          <w:rFonts w:asciiTheme="minorHAnsi" w:hAnsiTheme="minorHAnsi" w:cstheme="minorHAnsi"/>
          <w:sz w:val="22"/>
          <w:szCs w:val="22"/>
        </w:rPr>
        <w:t xml:space="preserve"> der Beantragung einer Satzungsänderung zur Mitgliederversammlung</w:t>
      </w:r>
      <w:r w:rsidRPr="002579A7">
        <w:rPr>
          <w:rFonts w:asciiTheme="minorHAnsi" w:hAnsiTheme="minorHAnsi" w:cstheme="minorHAnsi"/>
          <w:sz w:val="22"/>
          <w:szCs w:val="22"/>
        </w:rPr>
        <w:t xml:space="preserve"> in folgenden Punkten:</w:t>
      </w:r>
    </w:p>
    <w:p w14:paraId="3D64867E" w14:textId="77777777" w:rsidR="002A4254" w:rsidRDefault="002A4254" w:rsidP="002579A7">
      <w:pPr>
        <w:pStyle w:val="StandardWeb"/>
        <w:contextualSpacing/>
        <w:rPr>
          <w:rFonts w:asciiTheme="minorHAnsi" w:hAnsiTheme="minorHAnsi" w:cstheme="minorHAnsi"/>
          <w:i/>
          <w:iCs/>
          <w:sz w:val="22"/>
          <w:szCs w:val="22"/>
          <w:u w:val="single"/>
        </w:rPr>
      </w:pPr>
    </w:p>
    <w:p w14:paraId="56E12C3B" w14:textId="5488542F" w:rsidR="002579A7" w:rsidRDefault="002579A7" w:rsidP="002579A7">
      <w:pPr>
        <w:pStyle w:val="StandardWeb"/>
        <w:contextualSpacing/>
        <w:rPr>
          <w:rFonts w:asciiTheme="minorHAnsi" w:hAnsiTheme="minorHAnsi" w:cstheme="minorHAnsi"/>
          <w:i/>
          <w:iCs/>
          <w:sz w:val="22"/>
          <w:szCs w:val="22"/>
          <w:u w:val="single"/>
        </w:rPr>
      </w:pPr>
      <w:r w:rsidRPr="002A4254">
        <w:rPr>
          <w:rFonts w:asciiTheme="minorHAnsi" w:hAnsiTheme="minorHAnsi" w:cstheme="minorHAnsi"/>
          <w:i/>
          <w:iCs/>
          <w:sz w:val="22"/>
          <w:szCs w:val="22"/>
          <w:u w:val="single"/>
        </w:rPr>
        <w:t>Anpassung des §16 (1) entsprechend § 14 (1) der Satzung des SGSV</w:t>
      </w:r>
    </w:p>
    <w:p w14:paraId="0D1262B3" w14:textId="0428EF0D" w:rsidR="002A4254" w:rsidRPr="002A4254" w:rsidRDefault="002A4254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 w:rsidRPr="002A4254">
        <w:rPr>
          <w:rFonts w:asciiTheme="minorHAnsi" w:hAnsiTheme="minorHAnsi" w:cstheme="minorHAnsi"/>
          <w:sz w:val="22"/>
          <w:szCs w:val="22"/>
        </w:rPr>
        <w:t>Gründe: Vereinheitlichung der Satzung</w:t>
      </w:r>
      <w:r>
        <w:rPr>
          <w:rFonts w:asciiTheme="minorHAnsi" w:hAnsiTheme="minorHAnsi" w:cstheme="minorHAnsi"/>
          <w:sz w:val="22"/>
          <w:szCs w:val="22"/>
        </w:rPr>
        <w:t>en</w:t>
      </w:r>
      <w:r w:rsidRPr="002A4254">
        <w:rPr>
          <w:rFonts w:asciiTheme="minorHAnsi" w:hAnsiTheme="minorHAnsi" w:cstheme="minorHAnsi"/>
          <w:sz w:val="22"/>
          <w:szCs w:val="22"/>
        </w:rPr>
        <w:t xml:space="preserve"> und Festhalten der angebotenen Sportarten im SGSV / Landesverband</w:t>
      </w:r>
    </w:p>
    <w:p w14:paraId="7A3D6BA8" w14:textId="77777777" w:rsid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</w:p>
    <w:p w14:paraId="71EF88A9" w14:textId="212742E1" w:rsid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ALT: </w:t>
      </w:r>
    </w:p>
    <w:p w14:paraId="7080708D" w14:textId="255FEEB8" w:rsidR="006F7077" w:rsidRDefault="002579A7" w:rsidP="006F707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§ </w:t>
      </w:r>
      <w:proofErr w:type="gramStart"/>
      <w:r w:rsidR="006F7077">
        <w:rPr>
          <w:rFonts w:asciiTheme="minorHAnsi" w:hAnsiTheme="minorHAnsi" w:cstheme="minorHAnsi"/>
          <w:sz w:val="22"/>
          <w:szCs w:val="22"/>
        </w:rPr>
        <w:t>2</w:t>
      </w:r>
      <w:r w:rsidRPr="002579A7">
        <w:rPr>
          <w:rFonts w:asciiTheme="minorHAnsi" w:hAnsiTheme="minorHAnsi" w:cstheme="minorHAnsi"/>
          <w:sz w:val="22"/>
          <w:szCs w:val="22"/>
        </w:rPr>
        <w:t> 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6F7077" w:rsidRPr="006F7077">
        <w:rPr>
          <w:rFonts w:asciiTheme="minorHAnsi" w:hAnsiTheme="minorHAnsi" w:cstheme="minorHAnsi"/>
          <w:sz w:val="22"/>
          <w:szCs w:val="22"/>
        </w:rPr>
        <w:t>(</w:t>
      </w:r>
      <w:proofErr w:type="gramEnd"/>
      <w:r w:rsidR="006F7077" w:rsidRPr="006F7077">
        <w:rPr>
          <w:rFonts w:asciiTheme="minorHAnsi" w:hAnsiTheme="minorHAnsi" w:cstheme="minorHAnsi"/>
          <w:sz w:val="22"/>
          <w:szCs w:val="22"/>
        </w:rPr>
        <w:t xml:space="preserve">4) Die Ziele und der Verbandszweck werden insbesondere verwirklicht durch: </w:t>
      </w:r>
    </w:p>
    <w:p w14:paraId="2F1CDA11" w14:textId="32512E81" w:rsidR="006F7077" w:rsidRPr="006F7077" w:rsidRDefault="006F7077" w:rsidP="006F7077">
      <w:pPr>
        <w:pStyle w:val="StandardWeb"/>
        <w:numPr>
          <w:ilvl w:val="0"/>
          <w:numId w:val="1"/>
        </w:numPr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Unterstützung seiner zugehörigen Mitglieder und seiner Kreisgruppen in ihren</w:t>
      </w:r>
    </w:p>
    <w:p w14:paraId="00E681D7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Bestrebungen, die Hundehalter mit ihren Hunden aller Rassen in</w:t>
      </w:r>
    </w:p>
    <w:p w14:paraId="260FC968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Ausbildungslehrgängen zu organisieren, ihnen eine sinnvolle und aktive</w:t>
      </w:r>
    </w:p>
    <w:p w14:paraId="46AE6C61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Freizeitgestaltung durch hundesportliche Betätigung zur weiteren gesellschaftlichen</w:t>
      </w:r>
    </w:p>
    <w:p w14:paraId="2C80A32A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Anerkennung einer sachgerechten und sicheren Hundehaltung zu ermöglichen.</w:t>
      </w:r>
    </w:p>
    <w:p w14:paraId="5E003CDA" w14:textId="5F69FE1C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 xml:space="preserve">b)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>Förderung der Gründung weiterer Hundesportvereine und ist ihnen und den</w:t>
      </w:r>
    </w:p>
    <w:p w14:paraId="4A2B52AF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Kreisgruppen bei der Erfüllung ihrer sportlichen Aufgaben behilflich.</w:t>
      </w:r>
    </w:p>
    <w:p w14:paraId="7B0FD518" w14:textId="00465024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 xml:space="preserve">c)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>Einflussnahme auf die Erhöhung der körperlichen Ertüchtigung der Hundeführer</w:t>
      </w:r>
    </w:p>
    <w:p w14:paraId="296EEB89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durch entsprechende Leistungsanforderungen.</w:t>
      </w:r>
    </w:p>
    <w:p w14:paraId="1F4EBD50" w14:textId="247D31FF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d)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 xml:space="preserve"> Ausbildung von Leistungsrichtern und Schulung von Übungsleitern.</w:t>
      </w:r>
    </w:p>
    <w:p w14:paraId="2AC17809" w14:textId="71F3D0F6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 xml:space="preserve">e)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>jährlich durchzuführende Landesmeisterschaften.</w:t>
      </w:r>
    </w:p>
    <w:p w14:paraId="5B26C02B" w14:textId="31A466FA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f)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 xml:space="preserve"> aktive Förderung der verfassungsmäßigen Belange des Tierschutzes und durch</w:t>
      </w:r>
    </w:p>
    <w:p w14:paraId="78A715B9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Einwirkung auf eine artgerechte Hundehaltung bei seinen zu- gehörigen</w:t>
      </w:r>
    </w:p>
    <w:p w14:paraId="3139BE55" w14:textId="3CF94DD2" w:rsidR="003837AE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Hundesportvereinen.</w:t>
      </w:r>
    </w:p>
    <w:p w14:paraId="668FD7FF" w14:textId="77777777" w:rsidR="006F7077" w:rsidRPr="002579A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</w:p>
    <w:p w14:paraId="672C65F6" w14:textId="1A9D9579" w:rsid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NEU:</w:t>
      </w:r>
    </w:p>
    <w:p w14:paraId="3C5CCECB" w14:textId="77777777" w:rsidR="006F7077" w:rsidRDefault="006F7077" w:rsidP="006F707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§ </w:t>
      </w:r>
      <w:proofErr w:type="gramStart"/>
      <w:r>
        <w:rPr>
          <w:rFonts w:asciiTheme="minorHAnsi" w:hAnsiTheme="minorHAnsi" w:cstheme="minorHAnsi"/>
          <w:sz w:val="22"/>
          <w:szCs w:val="22"/>
        </w:rPr>
        <w:t>2</w:t>
      </w:r>
      <w:r w:rsidRPr="002579A7">
        <w:rPr>
          <w:rFonts w:asciiTheme="minorHAnsi" w:hAnsiTheme="minorHAnsi" w:cstheme="minorHAnsi"/>
          <w:sz w:val="22"/>
          <w:szCs w:val="22"/>
        </w:rPr>
        <w:t> 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>(</w:t>
      </w:r>
      <w:proofErr w:type="gramEnd"/>
      <w:r w:rsidRPr="006F7077">
        <w:rPr>
          <w:rFonts w:asciiTheme="minorHAnsi" w:hAnsiTheme="minorHAnsi" w:cstheme="minorHAnsi"/>
          <w:sz w:val="22"/>
          <w:szCs w:val="22"/>
        </w:rPr>
        <w:t xml:space="preserve">4) Die Ziele und der Verbandszweck werden insbesondere verwirklicht durch: </w:t>
      </w:r>
    </w:p>
    <w:p w14:paraId="4B22496E" w14:textId="7EA184CE" w:rsidR="006F7077" w:rsidRDefault="006F7077" w:rsidP="006F7077">
      <w:pPr>
        <w:pStyle w:val="StandardWeb"/>
        <w:numPr>
          <w:ilvl w:val="0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 xml:space="preserve">Die Förderung des Hundesports in </w:t>
      </w:r>
      <w:r>
        <w:rPr>
          <w:rFonts w:asciiTheme="minorHAnsi" w:hAnsiTheme="minorHAnsi" w:cstheme="minorHAnsi"/>
          <w:sz w:val="22"/>
          <w:szCs w:val="22"/>
        </w:rPr>
        <w:t>den Sportarten:</w:t>
      </w:r>
    </w:p>
    <w:p w14:paraId="6FB7FB4B" w14:textId="2E56BE0A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Agility</w:t>
      </w:r>
      <w:proofErr w:type="spellEnd"/>
    </w:p>
    <w:p w14:paraId="3A7FE995" w14:textId="03860F75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Gebrauchshundesport</w:t>
      </w:r>
    </w:p>
    <w:p w14:paraId="5D4DC6FF" w14:textId="57C9EDDB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Hoopers</w:t>
      </w:r>
    </w:p>
    <w:p w14:paraId="1700CA13" w14:textId="200094E9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Obedience</w:t>
      </w:r>
      <w:proofErr w:type="spellEnd"/>
    </w:p>
    <w:p w14:paraId="1E21762A" w14:textId="515D8350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Rally </w:t>
      </w:r>
      <w:proofErr w:type="spellStart"/>
      <w:r>
        <w:rPr>
          <w:rFonts w:asciiTheme="minorHAnsi" w:hAnsiTheme="minorHAnsi" w:cstheme="minorHAnsi"/>
          <w:sz w:val="22"/>
          <w:szCs w:val="22"/>
        </w:rPr>
        <w:t>Obedience</w:t>
      </w:r>
      <w:proofErr w:type="spellEnd"/>
    </w:p>
    <w:p w14:paraId="4D91B7C7" w14:textId="639B8E40" w:rsidR="006F7077" w:rsidRDefault="006F7077" w:rsidP="006F7077">
      <w:pPr>
        <w:pStyle w:val="StandardWeb"/>
        <w:numPr>
          <w:ilvl w:val="1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Turnierhundesport</w:t>
      </w:r>
    </w:p>
    <w:p w14:paraId="4F76131E" w14:textId="4D0BD848" w:rsidR="006F7077" w:rsidRPr="006F7077" w:rsidRDefault="006F7077" w:rsidP="006F7077">
      <w:pPr>
        <w:pStyle w:val="StandardWeb"/>
        <w:numPr>
          <w:ilvl w:val="0"/>
          <w:numId w:val="2"/>
        </w:numPr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Unterstützung seiner zugehörigen Mitglieder und seiner Kreisgruppen in ihren</w:t>
      </w:r>
    </w:p>
    <w:p w14:paraId="7FC849C6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Bestrebungen, die Hundehalter mit ihren Hunden aller Rassen in</w:t>
      </w:r>
    </w:p>
    <w:p w14:paraId="41C33601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Ausbildungslehrgängen zu organisieren, ihnen eine sinnvolle und aktive</w:t>
      </w:r>
    </w:p>
    <w:p w14:paraId="78FB8E9D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Freizeitgestaltung durch hundesportliche Betätigung zur weiteren gesellschaftlichen</w:t>
      </w:r>
    </w:p>
    <w:p w14:paraId="659B1D76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Anerkennung einer sachgerechten und sicheren Hundehaltung zu ermöglichen.</w:t>
      </w:r>
    </w:p>
    <w:p w14:paraId="0AC61E99" w14:textId="20A28A93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FF0000"/>
          <w:sz w:val="22"/>
          <w:szCs w:val="22"/>
        </w:rPr>
        <w:t>c</w:t>
      </w:r>
      <w:r w:rsidRPr="006F7077">
        <w:rPr>
          <w:rFonts w:asciiTheme="minorHAnsi" w:hAnsiTheme="minorHAnsi" w:cstheme="minorHAnsi"/>
          <w:color w:val="FF0000"/>
          <w:sz w:val="22"/>
          <w:szCs w:val="22"/>
        </w:rPr>
        <w:t xml:space="preserve">)  </w:t>
      </w:r>
      <w:r w:rsidRPr="006F7077">
        <w:rPr>
          <w:rFonts w:asciiTheme="minorHAnsi" w:hAnsiTheme="minorHAnsi" w:cstheme="minorHAnsi"/>
          <w:sz w:val="22"/>
          <w:szCs w:val="22"/>
        </w:rPr>
        <w:t>Förderung der Gründung weiterer Hundesportvereine und ist ihnen und den</w:t>
      </w:r>
    </w:p>
    <w:p w14:paraId="6D90882E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Kreisgruppen bei der Erfüllung ihrer sportlichen Aufgaben behilflich.</w:t>
      </w:r>
    </w:p>
    <w:p w14:paraId="5CC53A2E" w14:textId="3405341E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FF0000"/>
          <w:sz w:val="22"/>
          <w:szCs w:val="22"/>
        </w:rPr>
        <w:t>d</w:t>
      </w:r>
      <w:r w:rsidRPr="006F7077">
        <w:rPr>
          <w:rFonts w:asciiTheme="minorHAnsi" w:hAnsiTheme="minorHAnsi" w:cstheme="minorHAnsi"/>
          <w:color w:val="FF0000"/>
          <w:sz w:val="22"/>
          <w:szCs w:val="22"/>
        </w:rPr>
        <w:t xml:space="preserve">)  </w:t>
      </w:r>
      <w:r w:rsidRPr="006F7077">
        <w:rPr>
          <w:rFonts w:asciiTheme="minorHAnsi" w:hAnsiTheme="minorHAnsi" w:cstheme="minorHAnsi"/>
          <w:sz w:val="22"/>
          <w:szCs w:val="22"/>
        </w:rPr>
        <w:t>Einflussnahme auf die Erhöhung der körperlichen Ertüchtigung der Hundeführer</w:t>
      </w:r>
    </w:p>
    <w:p w14:paraId="1555DF17" w14:textId="77777777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durch entsprechende Leistungsanforderungen.</w:t>
      </w:r>
    </w:p>
    <w:p w14:paraId="1A5C29CF" w14:textId="69AC4A71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FF0000"/>
          <w:sz w:val="22"/>
          <w:szCs w:val="22"/>
        </w:rPr>
        <w:t>e</w:t>
      </w:r>
      <w:r w:rsidRPr="006F7077">
        <w:rPr>
          <w:rFonts w:asciiTheme="minorHAnsi" w:hAnsiTheme="minorHAnsi" w:cstheme="minorHAnsi"/>
          <w:color w:val="FF0000"/>
          <w:sz w:val="22"/>
          <w:szCs w:val="22"/>
        </w:rPr>
        <w:t xml:space="preserve">)  </w:t>
      </w:r>
      <w:r w:rsidRPr="006F7077">
        <w:rPr>
          <w:rFonts w:asciiTheme="minorHAnsi" w:hAnsiTheme="minorHAnsi" w:cstheme="minorHAnsi"/>
          <w:sz w:val="22"/>
          <w:szCs w:val="22"/>
        </w:rPr>
        <w:t>Ausbildung von Leistungsrichtern und Schulung von Übungsleitern.</w:t>
      </w:r>
    </w:p>
    <w:p w14:paraId="5CBCA35E" w14:textId="36F898D6" w:rsidR="006F7077" w:rsidRPr="0059621A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color w:val="EE0000"/>
          <w:sz w:val="22"/>
          <w:szCs w:val="22"/>
        </w:rPr>
      </w:pPr>
      <w:r>
        <w:rPr>
          <w:rFonts w:asciiTheme="minorHAnsi" w:hAnsiTheme="minorHAnsi" w:cstheme="minorHAnsi"/>
          <w:color w:val="FF0000"/>
          <w:sz w:val="22"/>
          <w:szCs w:val="22"/>
        </w:rPr>
        <w:t>f</w:t>
      </w:r>
      <w:r w:rsidRPr="006F7077">
        <w:rPr>
          <w:rFonts w:asciiTheme="minorHAnsi" w:hAnsiTheme="minorHAnsi" w:cstheme="minorHAnsi"/>
          <w:color w:val="FF0000"/>
          <w:sz w:val="22"/>
          <w:szCs w:val="22"/>
        </w:rPr>
        <w:t xml:space="preserve">)  </w:t>
      </w:r>
      <w:r w:rsidRPr="006F7077">
        <w:rPr>
          <w:rFonts w:asciiTheme="minorHAnsi" w:hAnsiTheme="minorHAnsi" w:cstheme="minorHAnsi"/>
          <w:sz w:val="22"/>
          <w:szCs w:val="22"/>
        </w:rPr>
        <w:t>jährlich durchzuführende Landesmeisterschaften</w:t>
      </w:r>
      <w:r w:rsidR="0059621A">
        <w:rPr>
          <w:rFonts w:asciiTheme="minorHAnsi" w:hAnsiTheme="minorHAnsi" w:cstheme="minorHAnsi"/>
          <w:sz w:val="22"/>
          <w:szCs w:val="22"/>
        </w:rPr>
        <w:t xml:space="preserve"> </w:t>
      </w:r>
      <w:r w:rsidR="0059621A" w:rsidRPr="0059621A">
        <w:rPr>
          <w:rFonts w:asciiTheme="minorHAnsi" w:hAnsiTheme="minorHAnsi" w:cstheme="minorHAnsi"/>
          <w:color w:val="EE0000"/>
          <w:sz w:val="22"/>
          <w:szCs w:val="22"/>
        </w:rPr>
        <w:t>gem. § 2 Abs. 4 a</w:t>
      </w:r>
      <w:r w:rsidRPr="0059621A">
        <w:rPr>
          <w:rFonts w:asciiTheme="minorHAnsi" w:hAnsiTheme="minorHAnsi" w:cstheme="minorHAnsi"/>
          <w:color w:val="EE0000"/>
          <w:sz w:val="22"/>
          <w:szCs w:val="22"/>
        </w:rPr>
        <w:t>.</w:t>
      </w:r>
    </w:p>
    <w:p w14:paraId="4BD43DB1" w14:textId="3BFCBC83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color w:val="FF0000"/>
          <w:sz w:val="22"/>
          <w:szCs w:val="22"/>
        </w:rPr>
        <w:t xml:space="preserve">g)  </w:t>
      </w:r>
      <w:r w:rsidRPr="006F7077">
        <w:rPr>
          <w:rFonts w:asciiTheme="minorHAnsi" w:hAnsiTheme="minorHAnsi" w:cstheme="minorHAnsi"/>
          <w:sz w:val="22"/>
          <w:szCs w:val="22"/>
        </w:rPr>
        <w:t>aktive Förderung der verfassungsmäßigen Belange des Tierschutzes durch</w:t>
      </w:r>
    </w:p>
    <w:p w14:paraId="284F8266" w14:textId="73CE56F0" w:rsidR="006F7077" w:rsidRP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Einwirkung auf eine artgerechte Hundehaltung</w:t>
      </w:r>
      <w:r w:rsidR="0059621A">
        <w:rPr>
          <w:rFonts w:asciiTheme="minorHAnsi" w:hAnsiTheme="minorHAnsi" w:cstheme="minorHAnsi"/>
          <w:sz w:val="22"/>
          <w:szCs w:val="22"/>
        </w:rPr>
        <w:t xml:space="preserve"> </w:t>
      </w:r>
      <w:r w:rsidR="0059621A" w:rsidRPr="0059621A">
        <w:rPr>
          <w:rFonts w:asciiTheme="minorHAnsi" w:hAnsiTheme="minorHAnsi" w:cstheme="minorHAnsi"/>
          <w:color w:val="EE0000"/>
          <w:sz w:val="22"/>
          <w:szCs w:val="22"/>
        </w:rPr>
        <w:t>und Ausbildung</w:t>
      </w:r>
      <w:r w:rsidRPr="0059621A">
        <w:rPr>
          <w:rFonts w:asciiTheme="minorHAnsi" w:hAnsiTheme="minorHAnsi" w:cstheme="minorHAnsi"/>
          <w:color w:val="EE0000"/>
          <w:sz w:val="22"/>
          <w:szCs w:val="22"/>
        </w:rPr>
        <w:t xml:space="preserve"> </w:t>
      </w:r>
      <w:r w:rsidRPr="006F7077">
        <w:rPr>
          <w:rFonts w:asciiTheme="minorHAnsi" w:hAnsiTheme="minorHAnsi" w:cstheme="minorHAnsi"/>
          <w:sz w:val="22"/>
          <w:szCs w:val="22"/>
        </w:rPr>
        <w:t>bei seinen zugehörigen</w:t>
      </w:r>
    </w:p>
    <w:p w14:paraId="0D4A4765" w14:textId="77777777" w:rsidR="006F7077" w:rsidRDefault="006F7077" w:rsidP="006F7077">
      <w:pPr>
        <w:pStyle w:val="StandardWeb"/>
        <w:ind w:left="709"/>
        <w:contextualSpacing/>
        <w:rPr>
          <w:rFonts w:asciiTheme="minorHAnsi" w:hAnsiTheme="minorHAnsi" w:cstheme="minorHAnsi"/>
          <w:sz w:val="22"/>
          <w:szCs w:val="22"/>
        </w:rPr>
      </w:pPr>
      <w:r w:rsidRPr="006F7077">
        <w:rPr>
          <w:rFonts w:asciiTheme="minorHAnsi" w:hAnsiTheme="minorHAnsi" w:cstheme="minorHAnsi"/>
          <w:sz w:val="22"/>
          <w:szCs w:val="22"/>
        </w:rPr>
        <w:t>Hundesportvereinen.</w:t>
      </w:r>
    </w:p>
    <w:p w14:paraId="1A6E487C" w14:textId="77777777" w:rsidR="002A4254" w:rsidRDefault="002A4254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</w:p>
    <w:p w14:paraId="26021D62" w14:textId="77777777" w:rsidR="002A4254" w:rsidRPr="002579A7" w:rsidRDefault="002A4254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</w:p>
    <w:p w14:paraId="16EBA35E" w14:textId="77777777" w:rsidR="002579A7" w:rsidRPr="002579A7" w:rsidRDefault="002579A7" w:rsidP="002579A7">
      <w:pPr>
        <w:pStyle w:val="StandardWeb"/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Fonts w:asciiTheme="minorHAnsi" w:hAnsiTheme="minorHAnsi" w:cstheme="minorHAnsi"/>
          <w:sz w:val="22"/>
          <w:szCs w:val="22"/>
        </w:rPr>
        <w:t>Mit sportlichen Grüßen</w:t>
      </w:r>
    </w:p>
    <w:p w14:paraId="68E70CC3" w14:textId="6631EE9A" w:rsidR="002579A7" w:rsidRPr="002579A7" w:rsidRDefault="00CA70DC" w:rsidP="002579A7">
      <w:pPr>
        <w:contextualSpacing/>
        <w:rPr>
          <w:rFonts w:asciiTheme="minorHAnsi" w:hAnsiTheme="minorHAnsi" w:cstheme="minorHAnsi"/>
          <w:sz w:val="22"/>
          <w:szCs w:val="22"/>
        </w:rPr>
      </w:pPr>
      <w:r w:rsidRPr="008056D0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249B8488" wp14:editId="7D380F2C">
            <wp:extent cx="1263955" cy="39624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74257" cy="399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E176DA" w14:textId="77777777" w:rsidR="002579A7" w:rsidRPr="002579A7" w:rsidRDefault="002579A7" w:rsidP="002579A7">
      <w:pPr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Fonts w:asciiTheme="minorHAnsi" w:hAnsiTheme="minorHAnsi" w:cstheme="minorHAnsi"/>
          <w:sz w:val="22"/>
          <w:szCs w:val="22"/>
        </w:rPr>
        <w:t>Mareike Müller</w:t>
      </w:r>
    </w:p>
    <w:p w14:paraId="1E992CCA" w14:textId="77777777" w:rsidR="002579A7" w:rsidRPr="002579A7" w:rsidRDefault="002579A7" w:rsidP="002579A7">
      <w:pPr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Fonts w:asciiTheme="minorHAnsi" w:hAnsiTheme="minorHAnsi" w:cstheme="minorHAnsi"/>
          <w:sz w:val="22"/>
          <w:szCs w:val="22"/>
        </w:rPr>
        <w:t>1. Vorsitzende</w:t>
      </w:r>
    </w:p>
    <w:p w14:paraId="7557FF93" w14:textId="77777777" w:rsidR="002579A7" w:rsidRPr="002579A7" w:rsidRDefault="002579A7" w:rsidP="002579A7">
      <w:pPr>
        <w:contextualSpacing/>
        <w:rPr>
          <w:rFonts w:asciiTheme="minorHAnsi" w:hAnsiTheme="minorHAnsi" w:cstheme="minorHAnsi"/>
          <w:sz w:val="22"/>
          <w:szCs w:val="22"/>
        </w:rPr>
      </w:pPr>
      <w:r w:rsidRPr="002579A7">
        <w:rPr>
          <w:rFonts w:asciiTheme="minorHAnsi" w:hAnsiTheme="minorHAnsi" w:cstheme="minorHAnsi"/>
          <w:sz w:val="22"/>
          <w:szCs w:val="22"/>
        </w:rPr>
        <w:t>SGSV Landesverband Sachsen e.V.</w:t>
      </w:r>
    </w:p>
    <w:p w14:paraId="0EC6E6CD" w14:textId="52047680" w:rsidR="00C571F4" w:rsidRPr="002579A7" w:rsidRDefault="00C571F4" w:rsidP="002579A7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sectPr w:rsidR="00C571F4" w:rsidRPr="002579A7" w:rsidSect="007A332E">
      <w:footerReference w:type="default" r:id="rId9"/>
      <w:pgSz w:w="11906" w:h="16838"/>
      <w:pgMar w:top="1417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87BA3" w14:textId="77777777" w:rsidR="00F45591" w:rsidRDefault="00F45591">
      <w:r>
        <w:separator/>
      </w:r>
    </w:p>
  </w:endnote>
  <w:endnote w:type="continuationSeparator" w:id="0">
    <w:p w14:paraId="178CC40C" w14:textId="77777777" w:rsidR="00F45591" w:rsidRDefault="00F45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FEE85" w14:textId="77777777" w:rsidR="00D330FB" w:rsidRDefault="00D330FB" w:rsidP="00F34892">
    <w:pPr>
      <w:pStyle w:val="Fuzeile"/>
      <w:tabs>
        <w:tab w:val="clear" w:pos="4536"/>
        <w:tab w:val="clear" w:pos="9072"/>
        <w:tab w:val="left" w:pos="2552"/>
        <w:tab w:val="left" w:pos="5245"/>
        <w:tab w:val="left" w:pos="7088"/>
      </w:tabs>
      <w:rPr>
        <w:rFonts w:ascii="Arial" w:hAnsi="Arial" w:cs="Arial"/>
        <w:sz w:val="12"/>
      </w:rPr>
    </w:pPr>
    <w:proofErr w:type="gramStart"/>
    <w:r>
      <w:rPr>
        <w:rFonts w:ascii="Arial" w:hAnsi="Arial" w:cs="Arial"/>
        <w:sz w:val="12"/>
      </w:rPr>
      <w:t>SGSV Landesverband</w:t>
    </w:r>
    <w:proofErr w:type="gramEnd"/>
    <w:r>
      <w:rPr>
        <w:rFonts w:ascii="Arial" w:hAnsi="Arial" w:cs="Arial"/>
        <w:sz w:val="12"/>
      </w:rPr>
      <w:t xml:space="preserve"> Sachsen e. V.</w:t>
    </w:r>
    <w:r w:rsidR="004B26FE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 xml:space="preserve">Telefon: </w:t>
    </w:r>
    <w:r w:rsidR="00374162">
      <w:rPr>
        <w:rFonts w:ascii="Arial" w:hAnsi="Arial" w:cs="Arial"/>
        <w:sz w:val="12"/>
      </w:rPr>
      <w:t>037324-82624</w:t>
    </w:r>
    <w:r w:rsidR="004B26FE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>eingetragen beim</w:t>
    </w:r>
    <w:r w:rsidR="00374162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>Vorstand (§26 BGB):</w:t>
    </w:r>
  </w:p>
  <w:p w14:paraId="76CE1FA8" w14:textId="77FB36EF" w:rsidR="00D330FB" w:rsidRDefault="00D330FB" w:rsidP="00F34892">
    <w:pPr>
      <w:pStyle w:val="Fuzeile"/>
      <w:tabs>
        <w:tab w:val="clear" w:pos="4536"/>
        <w:tab w:val="clear" w:pos="9072"/>
        <w:tab w:val="left" w:pos="2552"/>
        <w:tab w:val="left" w:pos="5245"/>
        <w:tab w:val="left" w:pos="7088"/>
      </w:tabs>
      <w:rPr>
        <w:rFonts w:ascii="Arial" w:hAnsi="Arial" w:cs="Arial"/>
        <w:sz w:val="12"/>
      </w:rPr>
    </w:pPr>
    <w:r>
      <w:rPr>
        <w:rFonts w:ascii="Arial" w:hAnsi="Arial" w:cs="Arial"/>
        <w:sz w:val="12"/>
      </w:rPr>
      <w:t>Sitz und Geschäftsstelle:</w:t>
    </w:r>
    <w:r w:rsidR="00374162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 xml:space="preserve">Fax: </w:t>
    </w:r>
    <w:r w:rsidR="00374162">
      <w:rPr>
        <w:rFonts w:ascii="Arial" w:hAnsi="Arial" w:cs="Arial"/>
        <w:sz w:val="12"/>
      </w:rPr>
      <w:t xml:space="preserve">     037</w:t>
    </w:r>
    <w:r w:rsidR="007C1901">
      <w:rPr>
        <w:rFonts w:ascii="Arial" w:hAnsi="Arial" w:cs="Arial"/>
        <w:sz w:val="12"/>
      </w:rPr>
      <w:t>324-82525</w:t>
    </w:r>
    <w:r w:rsidR="007C1901">
      <w:rPr>
        <w:rFonts w:ascii="Arial" w:hAnsi="Arial" w:cs="Arial"/>
        <w:sz w:val="12"/>
      </w:rPr>
      <w:tab/>
      <w:t>Amtsgericht Chemnitz</w:t>
    </w:r>
    <w:r w:rsidR="00374162">
      <w:rPr>
        <w:rFonts w:ascii="Arial" w:hAnsi="Arial" w:cs="Arial"/>
        <w:sz w:val="12"/>
      </w:rPr>
      <w:tab/>
    </w:r>
    <w:r w:rsidR="002579A7">
      <w:rPr>
        <w:rFonts w:ascii="Arial" w:hAnsi="Arial" w:cs="Arial"/>
        <w:sz w:val="12"/>
      </w:rPr>
      <w:t>Mareike Müller</w:t>
    </w:r>
    <w:r w:rsidR="00374162">
      <w:rPr>
        <w:rFonts w:ascii="Arial" w:hAnsi="Arial" w:cs="Arial"/>
        <w:sz w:val="12"/>
      </w:rPr>
      <w:t xml:space="preserve"> (1. Vorsitzende)</w:t>
    </w:r>
  </w:p>
  <w:p w14:paraId="5CA16AD6" w14:textId="4886D737" w:rsidR="00D330FB" w:rsidRDefault="002579A7" w:rsidP="00F34892">
    <w:pPr>
      <w:pStyle w:val="Fuzeile"/>
      <w:tabs>
        <w:tab w:val="clear" w:pos="4536"/>
        <w:tab w:val="clear" w:pos="9072"/>
        <w:tab w:val="left" w:pos="2552"/>
        <w:tab w:val="left" w:pos="5245"/>
        <w:tab w:val="left" w:pos="7088"/>
      </w:tabs>
      <w:rPr>
        <w:rFonts w:ascii="Arial" w:hAnsi="Arial" w:cs="Arial"/>
        <w:sz w:val="12"/>
      </w:rPr>
    </w:pPr>
    <w:r>
      <w:rPr>
        <w:rFonts w:ascii="Arial" w:hAnsi="Arial" w:cs="Arial"/>
        <w:sz w:val="12"/>
      </w:rPr>
      <w:t>Turmplatz 4</w:t>
    </w:r>
    <w:r>
      <w:rPr>
        <w:rFonts w:ascii="Arial" w:hAnsi="Arial" w:cs="Arial"/>
        <w:sz w:val="12"/>
      </w:rPr>
      <w:tab/>
    </w:r>
    <w:r w:rsidR="00D330FB">
      <w:rPr>
        <w:rFonts w:ascii="Arial" w:hAnsi="Arial" w:cs="Arial"/>
        <w:color w:val="000000"/>
        <w:sz w:val="12"/>
      </w:rPr>
      <w:t xml:space="preserve">E-Mail: </w:t>
    </w:r>
    <w:hyperlink r:id="rId1" w:history="1">
      <w:r>
        <w:rPr>
          <w:rStyle w:val="Hyperlink"/>
          <w:rFonts w:ascii="Arial" w:hAnsi="Arial" w:cs="Arial"/>
          <w:sz w:val="12"/>
        </w:rPr>
        <w:t>geschaeftsstelle.sgsv-sachsen@web.de</w:t>
      </w:r>
    </w:hyperlink>
    <w:r w:rsidR="004B26FE">
      <w:rPr>
        <w:rFonts w:ascii="Arial" w:hAnsi="Arial" w:cs="Arial"/>
        <w:color w:val="000000"/>
        <w:sz w:val="12"/>
      </w:rPr>
      <w:tab/>
    </w:r>
    <w:r w:rsidR="00D330FB">
      <w:rPr>
        <w:rFonts w:ascii="Arial" w:hAnsi="Arial" w:cs="Arial"/>
        <w:sz w:val="12"/>
      </w:rPr>
      <w:t xml:space="preserve">VR </w:t>
    </w:r>
    <w:r w:rsidR="00374162">
      <w:rPr>
        <w:rFonts w:ascii="Arial" w:hAnsi="Arial" w:cs="Arial"/>
        <w:sz w:val="12"/>
      </w:rPr>
      <w:t>6</w:t>
    </w:r>
    <w:r w:rsidR="004B26FE">
      <w:rPr>
        <w:rFonts w:ascii="Arial" w:hAnsi="Arial" w:cs="Arial"/>
        <w:sz w:val="12"/>
      </w:rPr>
      <w:t>829</w:t>
    </w:r>
    <w:r w:rsidR="004B26FE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>Tino Grimm</w:t>
    </w:r>
    <w:r w:rsidR="00D330FB">
      <w:rPr>
        <w:rFonts w:ascii="Arial" w:hAnsi="Arial" w:cs="Arial"/>
        <w:sz w:val="12"/>
      </w:rPr>
      <w:t xml:space="preserve"> (2. Vorsitzender)</w:t>
    </w:r>
  </w:p>
  <w:p w14:paraId="378C88DB" w14:textId="2247F1DD" w:rsidR="00D330FB" w:rsidRDefault="002579A7" w:rsidP="00F34892">
    <w:pPr>
      <w:pStyle w:val="Fuzeile"/>
      <w:tabs>
        <w:tab w:val="clear" w:pos="4536"/>
        <w:tab w:val="clear" w:pos="9072"/>
        <w:tab w:val="left" w:pos="2552"/>
        <w:tab w:val="left" w:pos="5245"/>
        <w:tab w:val="left" w:pos="7088"/>
      </w:tabs>
      <w:rPr>
        <w:rFonts w:ascii="Arial" w:hAnsi="Arial" w:cs="Arial"/>
        <w:sz w:val="12"/>
      </w:rPr>
    </w:pPr>
    <w:r>
      <w:rPr>
        <w:rFonts w:ascii="Arial" w:hAnsi="Arial" w:cs="Arial"/>
        <w:sz w:val="12"/>
      </w:rPr>
      <w:t>04509 Wiedemar</w:t>
    </w:r>
    <w:r w:rsidR="004B26FE">
      <w:rPr>
        <w:rFonts w:ascii="Arial" w:hAnsi="Arial" w:cs="Arial"/>
        <w:sz w:val="12"/>
      </w:rPr>
      <w:tab/>
    </w:r>
    <w:hyperlink r:id="rId2" w:history="1">
      <w:r w:rsidR="00FD1695" w:rsidRPr="005F7E6C">
        <w:rPr>
          <w:rStyle w:val="Hyperlink"/>
          <w:rFonts w:ascii="Arial" w:hAnsi="Arial" w:cs="Arial"/>
          <w:sz w:val="12"/>
        </w:rPr>
        <w:t>www.sgsv-sachsen.de</w:t>
      </w:r>
    </w:hyperlink>
    <w:r w:rsidR="004B26FE">
      <w:rPr>
        <w:rFonts w:ascii="Arial" w:hAnsi="Arial" w:cs="Arial"/>
        <w:color w:val="000000"/>
        <w:sz w:val="12"/>
      </w:rPr>
      <w:tab/>
    </w:r>
    <w:r w:rsidR="004B26FE">
      <w:rPr>
        <w:rFonts w:ascii="Arial" w:hAnsi="Arial" w:cs="Arial"/>
        <w:sz w:val="12"/>
      </w:rPr>
      <w:t>Steuer-Nr.: 22</w:t>
    </w:r>
    <w:r w:rsidR="007C1901">
      <w:rPr>
        <w:rFonts w:ascii="Arial" w:hAnsi="Arial" w:cs="Arial"/>
        <w:sz w:val="12"/>
      </w:rPr>
      <w:t>0/142</w:t>
    </w:r>
    <w:r w:rsidR="004B26FE">
      <w:rPr>
        <w:rFonts w:ascii="Arial" w:hAnsi="Arial" w:cs="Arial"/>
        <w:sz w:val="12"/>
      </w:rPr>
      <w:t>/</w:t>
    </w:r>
    <w:r w:rsidR="007C1901">
      <w:rPr>
        <w:rFonts w:ascii="Arial" w:hAnsi="Arial" w:cs="Arial"/>
        <w:sz w:val="12"/>
      </w:rPr>
      <w:t>13264</w:t>
    </w:r>
    <w:r w:rsidR="007C1901">
      <w:rPr>
        <w:rFonts w:ascii="Arial" w:hAnsi="Arial" w:cs="Arial"/>
        <w:sz w:val="12"/>
      </w:rPr>
      <w:tab/>
    </w:r>
    <w:r>
      <w:rPr>
        <w:rFonts w:ascii="Arial" w:hAnsi="Arial" w:cs="Arial"/>
        <w:sz w:val="12"/>
      </w:rPr>
      <w:t>Anne Krüger</w:t>
    </w:r>
    <w:r w:rsidR="00D330FB">
      <w:rPr>
        <w:rFonts w:ascii="Arial" w:hAnsi="Arial" w:cs="Arial"/>
        <w:sz w:val="12"/>
      </w:rPr>
      <w:t xml:space="preserve"> (Schatzmeister)</w:t>
    </w:r>
  </w:p>
  <w:p w14:paraId="256B0FBA" w14:textId="77777777" w:rsidR="00D330FB" w:rsidRDefault="004B26FE" w:rsidP="00614257">
    <w:pPr>
      <w:pStyle w:val="Fuzeile"/>
      <w:tabs>
        <w:tab w:val="clear" w:pos="4536"/>
        <w:tab w:val="left" w:pos="5245"/>
      </w:tabs>
      <w:rPr>
        <w:rFonts w:ascii="Arial" w:hAnsi="Arial" w:cs="Arial"/>
        <w:sz w:val="12"/>
      </w:rPr>
    </w:pPr>
    <w:r>
      <w:rPr>
        <w:rFonts w:ascii="Arial" w:hAnsi="Arial" w:cs="Arial"/>
        <w:sz w:val="12"/>
      </w:rPr>
      <w:tab/>
    </w:r>
    <w:r w:rsidR="007C1901">
      <w:rPr>
        <w:rFonts w:ascii="Arial" w:hAnsi="Arial" w:cs="Arial"/>
        <w:sz w:val="12"/>
      </w:rPr>
      <w:t>Finanzamt Freiberg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75ED0" w14:textId="77777777" w:rsidR="00F45591" w:rsidRDefault="00F45591">
      <w:r>
        <w:separator/>
      </w:r>
    </w:p>
  </w:footnote>
  <w:footnote w:type="continuationSeparator" w:id="0">
    <w:p w14:paraId="4BFEAC4D" w14:textId="77777777" w:rsidR="00F45591" w:rsidRDefault="00F455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F92CDE"/>
    <w:multiLevelType w:val="hybridMultilevel"/>
    <w:tmpl w:val="04E41548"/>
    <w:lvl w:ilvl="0" w:tplc="E884B814">
      <w:start w:val="1"/>
      <w:numFmt w:val="lowerLetter"/>
      <w:lvlText w:val="%1)"/>
      <w:lvlJc w:val="left"/>
      <w:pPr>
        <w:ind w:left="1069" w:hanging="360"/>
      </w:pPr>
      <w:rPr>
        <w:rFonts w:hint="default"/>
        <w:color w:val="FF0000"/>
      </w:rPr>
    </w:lvl>
    <w:lvl w:ilvl="1" w:tplc="FFFFFFFF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A3512B"/>
    <w:multiLevelType w:val="hybridMultilevel"/>
    <w:tmpl w:val="5204CBF0"/>
    <w:lvl w:ilvl="0" w:tplc="E1CE230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4843441">
    <w:abstractNumId w:val="1"/>
  </w:num>
  <w:num w:numId="2" w16cid:durableId="1776631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B06"/>
    <w:rsid w:val="00164428"/>
    <w:rsid w:val="001C18BB"/>
    <w:rsid w:val="00226EAE"/>
    <w:rsid w:val="002579A7"/>
    <w:rsid w:val="00264D44"/>
    <w:rsid w:val="002A4254"/>
    <w:rsid w:val="003127A9"/>
    <w:rsid w:val="00374162"/>
    <w:rsid w:val="003837AE"/>
    <w:rsid w:val="00451649"/>
    <w:rsid w:val="0045706D"/>
    <w:rsid w:val="004A1245"/>
    <w:rsid w:val="004B26FE"/>
    <w:rsid w:val="004C7C11"/>
    <w:rsid w:val="0059621A"/>
    <w:rsid w:val="00614257"/>
    <w:rsid w:val="006F7077"/>
    <w:rsid w:val="007644D8"/>
    <w:rsid w:val="007A332E"/>
    <w:rsid w:val="007A4B06"/>
    <w:rsid w:val="007C1901"/>
    <w:rsid w:val="00822E55"/>
    <w:rsid w:val="008D2544"/>
    <w:rsid w:val="008F695B"/>
    <w:rsid w:val="009306F6"/>
    <w:rsid w:val="0095317A"/>
    <w:rsid w:val="009E33E7"/>
    <w:rsid w:val="00AB4B27"/>
    <w:rsid w:val="00AC6555"/>
    <w:rsid w:val="00AD1DD2"/>
    <w:rsid w:val="00B60AA1"/>
    <w:rsid w:val="00BA5436"/>
    <w:rsid w:val="00C571F4"/>
    <w:rsid w:val="00CA70DC"/>
    <w:rsid w:val="00D330FB"/>
    <w:rsid w:val="00DC2EDA"/>
    <w:rsid w:val="00E250CD"/>
    <w:rsid w:val="00EB1726"/>
    <w:rsid w:val="00F16F46"/>
    <w:rsid w:val="00F34892"/>
    <w:rsid w:val="00F45591"/>
    <w:rsid w:val="00F7617A"/>
    <w:rsid w:val="00FD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BF8418"/>
  <w15:docId w15:val="{2A958F1C-823C-4C89-92E3-15D2E147C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Pr>
      <w:color w:val="0000FF"/>
      <w:u w:val="singl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link w:val="SprechblasentextZchn"/>
    <w:rsid w:val="0045706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706D"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uiPriority w:val="99"/>
    <w:semiHidden/>
    <w:unhideWhenUsed/>
    <w:rsid w:val="007A4B06"/>
    <w:pPr>
      <w:spacing w:before="100" w:beforeAutospacing="1" w:after="100" w:afterAutospacing="1"/>
    </w:pPr>
  </w:style>
  <w:style w:type="character" w:customStyle="1" w:styleId="markedcontent">
    <w:name w:val="markedcontent"/>
    <w:basedOn w:val="Absatz-Standardschriftart"/>
    <w:rsid w:val="007A4B06"/>
  </w:style>
  <w:style w:type="character" w:styleId="Fett">
    <w:name w:val="Strong"/>
    <w:basedOn w:val="Absatz-Standardschriftart"/>
    <w:uiPriority w:val="22"/>
    <w:qFormat/>
    <w:rsid w:val="002579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96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4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21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gsv-sachsen.de" TargetMode="External"/><Relationship Id="rId1" Type="http://schemas.openxmlformats.org/officeDocument/2006/relationships/hyperlink" Target="mailto:sgsv-sachsen@eidel-reinsberg.d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V%20Sachsen%20VON%20cONNY\Vorlagen\2019_03_04_SGSV_Sachsen_Briefkopf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2019_03_04_SGSV_Sachsen_Briefkopf</Template>
  <TotalTime>0</TotalTime>
  <Pages>2</Pages>
  <Words>379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2765</CharactersWithSpaces>
  <SharedDoc>false</SharedDoc>
  <HLinks>
    <vt:vector size="12" baseType="variant">
      <vt:variant>
        <vt:i4>2162728</vt:i4>
      </vt:variant>
      <vt:variant>
        <vt:i4>3</vt:i4>
      </vt:variant>
      <vt:variant>
        <vt:i4>0</vt:i4>
      </vt:variant>
      <vt:variant>
        <vt:i4>5</vt:i4>
      </vt:variant>
      <vt:variant>
        <vt:lpwstr>http://www.sgsv-sachsen.de/</vt:lpwstr>
      </vt:variant>
      <vt:variant>
        <vt:lpwstr/>
      </vt:variant>
      <vt:variant>
        <vt:i4>5046311</vt:i4>
      </vt:variant>
      <vt:variant>
        <vt:i4>0</vt:i4>
      </vt:variant>
      <vt:variant>
        <vt:i4>0</vt:i4>
      </vt:variant>
      <vt:variant>
        <vt:i4>5</vt:i4>
      </vt:variant>
      <vt:variant>
        <vt:lpwstr>mailto:sgsv-sachsen@web.de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Müller, Mareike KDG</dc:creator>
  <cp:lastModifiedBy>microsoft@dobermannsport.de</cp:lastModifiedBy>
  <cp:revision>2</cp:revision>
  <cp:lastPrinted>2012-12-19T10:21:00Z</cp:lastPrinted>
  <dcterms:created xsi:type="dcterms:W3CDTF">2025-12-07T10:48:00Z</dcterms:created>
  <dcterms:modified xsi:type="dcterms:W3CDTF">2025-12-07T10:48:00Z</dcterms:modified>
</cp:coreProperties>
</file>